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9C4" w:rsidRDefault="005E29C4" w:rsidP="00772592">
      <w:pPr>
        <w:tabs>
          <w:tab w:val="right" w:pos="10349"/>
        </w:tabs>
        <w:ind w:left="-709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9.8pt;margin-top:47.5pt;width:39.7pt;height:22.7pt;z-index:251658240">
            <v:textbox style="mso-next-textbox:#_x0000_s1026">
              <w:txbxContent>
                <w:p w:rsidR="005E29C4" w:rsidRDefault="005E29C4">
                  <w:r>
                    <w:t>2017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left:0;text-align:left;margin-left:456.55pt;margin-top:127.15pt;width:53.55pt;height:44.35pt;z-index:-251659264">
            <v:textbox style="mso-next-textbox:#_x0000_s1027">
              <w:txbxContent>
                <w:p w:rsidR="005E29C4" w:rsidRPr="00323C42" w:rsidRDefault="005E29C4">
                  <w:pPr>
                    <w:rPr>
                      <w:rFonts w:ascii="Bodoni MT Black" w:hAnsi="Bodoni MT Black"/>
                      <w:sz w:val="48"/>
                      <w:szCs w:val="48"/>
                    </w:rPr>
                  </w:pPr>
                  <w:r w:rsidRPr="00323C42">
                    <w:rPr>
                      <w:rFonts w:ascii="Bernard MT Condensed" w:hAnsi="Bernard MT Condensed"/>
                      <w:sz w:val="48"/>
                      <w:szCs w:val="48"/>
                    </w:rPr>
                    <w:t>ées</w:t>
                  </w:r>
                </w:p>
              </w:txbxContent>
            </v:textbox>
          </v:shape>
        </w:pict>
      </w:r>
      <w:r w:rsidRPr="00C17346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506.4pt;height:708.6pt;visibility:visible">
            <v:imagedata r:id="rId6" o:title=""/>
          </v:shape>
        </w:pict>
      </w:r>
    </w:p>
    <w:p w:rsidR="005E29C4" w:rsidRDefault="005E29C4" w:rsidP="00772592">
      <w:pPr>
        <w:tabs>
          <w:tab w:val="right" w:pos="10349"/>
        </w:tabs>
        <w:ind w:left="-709"/>
      </w:pPr>
    </w:p>
    <w:p w:rsidR="005E29C4" w:rsidRDefault="005E29C4" w:rsidP="00772592">
      <w:pPr>
        <w:tabs>
          <w:tab w:val="right" w:pos="10349"/>
        </w:tabs>
        <w:ind w:left="-709"/>
      </w:pPr>
      <w:r>
        <w:tab/>
      </w:r>
    </w:p>
    <w:sectPr w:rsidR="005E29C4" w:rsidSect="00772592">
      <w:pgSz w:w="11906" w:h="16838"/>
      <w:pgMar w:top="1417" w:right="14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9C4" w:rsidRDefault="005E29C4" w:rsidP="00772592">
      <w:pPr>
        <w:spacing w:after="0" w:line="240" w:lineRule="auto"/>
      </w:pPr>
      <w:r>
        <w:separator/>
      </w:r>
    </w:p>
  </w:endnote>
  <w:endnote w:type="continuationSeparator" w:id="0">
    <w:p w:rsidR="005E29C4" w:rsidRDefault="005E29C4" w:rsidP="00772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9C4" w:rsidRDefault="005E29C4" w:rsidP="00772592">
      <w:pPr>
        <w:spacing w:after="0" w:line="240" w:lineRule="auto"/>
      </w:pPr>
      <w:r>
        <w:separator/>
      </w:r>
    </w:p>
  </w:footnote>
  <w:footnote w:type="continuationSeparator" w:id="0">
    <w:p w:rsidR="005E29C4" w:rsidRDefault="005E29C4" w:rsidP="00772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3C42"/>
    <w:rsid w:val="00323C42"/>
    <w:rsid w:val="004B3A97"/>
    <w:rsid w:val="00514917"/>
    <w:rsid w:val="005E29C4"/>
    <w:rsid w:val="00772592"/>
    <w:rsid w:val="00883A4E"/>
    <w:rsid w:val="008908D2"/>
    <w:rsid w:val="00B7460A"/>
    <w:rsid w:val="00C17346"/>
    <w:rsid w:val="00D83B9A"/>
    <w:rsid w:val="00F3757C"/>
    <w:rsid w:val="00F75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60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3C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72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7259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72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7259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Pierre BONHOMME</dc:creator>
  <cp:keywords/>
  <dc:description/>
  <cp:lastModifiedBy>User</cp:lastModifiedBy>
  <cp:revision>2</cp:revision>
  <dcterms:created xsi:type="dcterms:W3CDTF">2017-05-06T11:28:00Z</dcterms:created>
  <dcterms:modified xsi:type="dcterms:W3CDTF">2017-05-06T11:28:00Z</dcterms:modified>
</cp:coreProperties>
</file>